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25C" w:rsidRDefault="0097220A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0F48E05C" wp14:editId="79D3D7CD">
            <wp:extent cx="914400" cy="102616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1" cy="102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25C">
        <w:rPr>
          <w:noProof/>
          <w:color w:val="FF0000"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597" cy="1066800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ynthétique vu d'en hau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97" cy="106680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</w:r>
      <w:r>
        <w:rPr>
          <w:color w:val="FF0000"/>
          <w:sz w:val="72"/>
          <w:szCs w:val="72"/>
        </w:rPr>
        <w:tab/>
        <w:t xml:space="preserve"> </w:t>
      </w:r>
      <w:r>
        <w:rPr>
          <w:color w:val="FF0000"/>
          <w:sz w:val="72"/>
          <w:szCs w:val="72"/>
        </w:rPr>
        <w:tab/>
      </w:r>
      <w:r>
        <w:rPr>
          <w:noProof/>
          <w:lang w:eastAsia="fr-FR"/>
        </w:rPr>
        <w:drawing>
          <wp:inline distT="0" distB="0" distL="0" distR="0" wp14:anchorId="0F48E05C" wp14:editId="79D3D7CD">
            <wp:extent cx="914400" cy="102616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1" cy="102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7D" w:rsidRPr="004C7D7D" w:rsidRDefault="004C7D7D" w:rsidP="004C7D7D">
      <w:pPr>
        <w:jc w:val="center"/>
        <w:rPr>
          <w:rFonts w:ascii="Bodoni Poster" w:hAnsi="Bodoni Poster"/>
          <w:b/>
          <w:i/>
          <w:color w:val="FF0000"/>
          <w:sz w:val="72"/>
          <w:szCs w:val="72"/>
          <w:u w:val="single"/>
        </w:rPr>
      </w:pPr>
      <w:r w:rsidRPr="004C7D7D">
        <w:rPr>
          <w:rFonts w:ascii="Bodoni Poster" w:hAnsi="Bodoni Poster"/>
          <w:b/>
          <w:i/>
          <w:color w:val="FF0000"/>
          <w:sz w:val="72"/>
          <w:szCs w:val="72"/>
          <w:u w:val="single"/>
        </w:rPr>
        <w:t>TOURNOI 2016</w:t>
      </w:r>
    </w:p>
    <w:p w:rsidR="004C7D7D" w:rsidRDefault="004C7D7D" w:rsidP="004C7D7D">
      <w:pPr>
        <w:jc w:val="center"/>
        <w:rPr>
          <w:rFonts w:ascii="Bodoni Poster" w:hAnsi="Bodoni Poster"/>
          <w:b/>
          <w:i/>
          <w:color w:val="FF0000"/>
          <w:sz w:val="72"/>
          <w:szCs w:val="72"/>
          <w:u w:val="single"/>
        </w:rPr>
      </w:pPr>
      <w:r w:rsidRPr="004C7D7D">
        <w:rPr>
          <w:rFonts w:ascii="Bodoni Poster" w:hAnsi="Bodoni Poster"/>
          <w:b/>
          <w:i/>
          <w:color w:val="FF0000"/>
          <w:sz w:val="72"/>
          <w:szCs w:val="72"/>
          <w:u w:val="single"/>
        </w:rPr>
        <w:t>US MOURS</w:t>
      </w:r>
    </w:p>
    <w:p w:rsidR="004C7D7D" w:rsidRDefault="004C7D7D" w:rsidP="004C7D7D">
      <w:pPr>
        <w:jc w:val="center"/>
        <w:rPr>
          <w:rFonts w:ascii="Bodoni Poster" w:hAnsi="Bodoni Poster"/>
          <w:b/>
          <w:i/>
          <w:color w:val="FF0000"/>
          <w:sz w:val="72"/>
          <w:szCs w:val="72"/>
          <w:u w:val="single"/>
        </w:rPr>
      </w:pPr>
    </w:p>
    <w:p w:rsidR="004C7D7D" w:rsidRDefault="004C7D7D" w:rsidP="004C7D7D">
      <w:pPr>
        <w:jc w:val="center"/>
        <w:rPr>
          <w:rFonts w:ascii="Bodoni Poster" w:hAnsi="Bodoni Poster"/>
          <w:b/>
          <w:i/>
          <w:color w:val="FF0000"/>
          <w:sz w:val="72"/>
          <w:szCs w:val="72"/>
          <w:u w:val="single"/>
        </w:rPr>
      </w:pPr>
    </w:p>
    <w:p w:rsidR="004C7D7D" w:rsidRDefault="004C7D7D" w:rsidP="004C7D7D">
      <w:pPr>
        <w:jc w:val="center"/>
        <w:rPr>
          <w:rFonts w:ascii="Bodoni Poster" w:hAnsi="Bodoni Poster"/>
          <w:b/>
          <w:i/>
          <w:color w:val="FF0000"/>
          <w:sz w:val="72"/>
          <w:szCs w:val="72"/>
          <w:u w:val="single"/>
        </w:rPr>
      </w:pPr>
      <w:r>
        <w:rPr>
          <w:rFonts w:ascii="Bodoni Poster" w:hAnsi="Bodoni Poster"/>
          <w:b/>
          <w:i/>
          <w:color w:val="FF0000"/>
          <w:sz w:val="72"/>
          <w:szCs w:val="72"/>
          <w:u w:val="single"/>
        </w:rPr>
        <w:t xml:space="preserve">DIMANCHE </w:t>
      </w:r>
    </w:p>
    <w:p w:rsidR="004C7D7D" w:rsidRDefault="00B83CCD" w:rsidP="004C7D7D">
      <w:pPr>
        <w:jc w:val="center"/>
        <w:rPr>
          <w:rFonts w:ascii="Bodoni Poster" w:hAnsi="Bodoni Poster"/>
          <w:b/>
          <w:i/>
          <w:color w:val="FF0000"/>
          <w:sz w:val="72"/>
          <w:szCs w:val="72"/>
          <w:u w:val="single"/>
        </w:rPr>
      </w:pPr>
      <w:r>
        <w:rPr>
          <w:rFonts w:ascii="Bodoni Poster" w:hAnsi="Bodoni Poster"/>
          <w:b/>
          <w:i/>
          <w:color w:val="FF0000"/>
          <w:sz w:val="72"/>
          <w:szCs w:val="72"/>
          <w:u w:val="single"/>
        </w:rPr>
        <w:t>15</w:t>
      </w:r>
      <w:r w:rsidR="004C7D7D">
        <w:rPr>
          <w:rFonts w:ascii="Bodoni Poster" w:hAnsi="Bodoni Poster"/>
          <w:b/>
          <w:i/>
          <w:color w:val="FF0000"/>
          <w:sz w:val="72"/>
          <w:szCs w:val="72"/>
          <w:u w:val="single"/>
        </w:rPr>
        <w:t xml:space="preserve"> MAI 2016</w:t>
      </w:r>
    </w:p>
    <w:p w:rsidR="004C7D7D" w:rsidRDefault="004C7D7D" w:rsidP="004C7D7D">
      <w:pPr>
        <w:jc w:val="center"/>
        <w:rPr>
          <w:rFonts w:ascii="Bodoni Poster" w:hAnsi="Bodoni Poster"/>
          <w:b/>
          <w:i/>
          <w:color w:val="FF0000"/>
          <w:sz w:val="72"/>
          <w:szCs w:val="72"/>
          <w:u w:val="single"/>
        </w:rPr>
      </w:pPr>
    </w:p>
    <w:p w:rsidR="004C7D7D" w:rsidRDefault="00BC60DB" w:rsidP="004C7D7D">
      <w:pPr>
        <w:rPr>
          <w:rFonts w:ascii="Bodoni Poster" w:hAnsi="Bodoni Poster"/>
          <w:b/>
          <w:i/>
          <w:color w:val="FF0000"/>
          <w:sz w:val="40"/>
          <w:szCs w:val="40"/>
          <w:u w:val="single"/>
        </w:rPr>
      </w:pPr>
      <w:r w:rsidRPr="00BC60DB">
        <w:rPr>
          <w:rFonts w:ascii="Bodoni Poster" w:hAnsi="Bodoni Poster"/>
          <w:b/>
          <w:i/>
          <w:color w:val="FF0000"/>
          <w:sz w:val="40"/>
          <w:szCs w:val="40"/>
        </w:rPr>
        <w:t xml:space="preserve">   </w:t>
      </w:r>
      <w:r w:rsidR="004C7D7D">
        <w:rPr>
          <w:rFonts w:ascii="Bodoni Poster" w:hAnsi="Bodoni Poster"/>
          <w:b/>
          <w:i/>
          <w:color w:val="FF0000"/>
          <w:sz w:val="40"/>
          <w:szCs w:val="40"/>
          <w:u w:val="single"/>
        </w:rPr>
        <w:t>16 EQUIPES U11</w:t>
      </w:r>
    </w:p>
    <w:p w:rsidR="004C7D7D" w:rsidRDefault="00BC60DB" w:rsidP="004C7D7D">
      <w:pPr>
        <w:rPr>
          <w:rFonts w:ascii="Bodoni Poster" w:hAnsi="Bodoni Poster"/>
          <w:b/>
          <w:i/>
          <w:color w:val="FF0000"/>
          <w:sz w:val="40"/>
          <w:szCs w:val="40"/>
          <w:u w:val="single"/>
        </w:rPr>
      </w:pPr>
      <w:r w:rsidRPr="00BC60DB">
        <w:rPr>
          <w:rFonts w:ascii="Bodoni Poster" w:hAnsi="Bodoni Poster"/>
          <w:b/>
          <w:i/>
          <w:color w:val="FF0000"/>
          <w:sz w:val="40"/>
          <w:szCs w:val="40"/>
        </w:rPr>
        <w:t xml:space="preserve">   </w:t>
      </w:r>
      <w:r w:rsidR="004C7D7D">
        <w:rPr>
          <w:rFonts w:ascii="Bodoni Poster" w:hAnsi="Bodoni Poster"/>
          <w:b/>
          <w:i/>
          <w:color w:val="FF0000"/>
          <w:sz w:val="40"/>
          <w:szCs w:val="40"/>
          <w:u w:val="single"/>
        </w:rPr>
        <w:t>16 EQUIPES U13</w:t>
      </w:r>
    </w:p>
    <w:p w:rsidR="004C7D7D" w:rsidRDefault="004C7D7D" w:rsidP="004C7D7D">
      <w:pPr>
        <w:rPr>
          <w:rFonts w:ascii="Bodoni Poster" w:hAnsi="Bodoni Poster"/>
          <w:b/>
          <w:i/>
          <w:color w:val="FF0000"/>
          <w:sz w:val="40"/>
          <w:szCs w:val="40"/>
          <w:u w:val="single"/>
        </w:rPr>
      </w:pPr>
    </w:p>
    <w:p w:rsidR="004C7D7D" w:rsidRDefault="004C7D7D" w:rsidP="004C7D7D">
      <w:pPr>
        <w:rPr>
          <w:rFonts w:ascii="Bodoni Poster" w:hAnsi="Bodoni Poster"/>
          <w:b/>
          <w:i/>
          <w:color w:val="FF0000"/>
          <w:sz w:val="40"/>
          <w:szCs w:val="40"/>
          <w:u w:val="single"/>
        </w:rPr>
      </w:pPr>
    </w:p>
    <w:p w:rsidR="004C7D7D" w:rsidRPr="004C7D7D" w:rsidRDefault="00BC60DB" w:rsidP="00BC60DB">
      <w:pPr>
        <w:jc w:val="center"/>
        <w:rPr>
          <w:rFonts w:ascii="Bodoni Poster" w:hAnsi="Bodoni Poster"/>
          <w:b/>
          <w:i/>
          <w:color w:val="FF0000"/>
          <w:sz w:val="40"/>
          <w:szCs w:val="40"/>
          <w:u w:val="single"/>
        </w:rPr>
      </w:pPr>
      <w:r w:rsidRPr="00BC60DB">
        <w:rPr>
          <w:rFonts w:ascii="Bodoni Poster" w:hAnsi="Bodoni Poster"/>
          <w:b/>
          <w:i/>
          <w:color w:val="FF0000"/>
          <w:sz w:val="40"/>
          <w:szCs w:val="40"/>
        </w:rPr>
        <w:t xml:space="preserve">         </w:t>
      </w:r>
      <w:r w:rsidR="004C7D7D" w:rsidRPr="004C7D7D">
        <w:rPr>
          <w:rFonts w:ascii="Bodoni Poster" w:hAnsi="Bodoni Poster"/>
          <w:b/>
          <w:i/>
          <w:color w:val="FF0000"/>
          <w:sz w:val="40"/>
          <w:szCs w:val="40"/>
          <w:u w:val="single"/>
        </w:rPr>
        <w:t>1 TERRAIN HONNEUR EN HERBE</w:t>
      </w:r>
      <w:r w:rsidR="004C7D7D" w:rsidRPr="004C7D7D">
        <w:rPr>
          <w:rFonts w:ascii="Bodoni Poster" w:hAnsi="Bodoni Poster"/>
          <w:b/>
          <w:i/>
          <w:color w:val="FF0000"/>
          <w:sz w:val="40"/>
          <w:szCs w:val="40"/>
        </w:rPr>
        <w:tab/>
      </w:r>
    </w:p>
    <w:p w:rsidR="004C7D7D" w:rsidRPr="004C7D7D" w:rsidRDefault="004C7D7D" w:rsidP="004C7D7D">
      <w:pPr>
        <w:jc w:val="right"/>
        <w:rPr>
          <w:rFonts w:ascii="Bodoni Poster" w:hAnsi="Bodoni Poster"/>
          <w:b/>
          <w:i/>
          <w:color w:val="FF0000"/>
          <w:sz w:val="40"/>
          <w:szCs w:val="40"/>
        </w:rPr>
      </w:pPr>
      <w:r w:rsidRPr="004C7D7D">
        <w:rPr>
          <w:rFonts w:ascii="Bodoni Poster" w:hAnsi="Bodoni Poster"/>
          <w:b/>
          <w:i/>
          <w:color w:val="FF0000"/>
          <w:sz w:val="40"/>
          <w:szCs w:val="40"/>
          <w:u w:val="single"/>
        </w:rPr>
        <w:t>1 TERRAIN SYNT</w:t>
      </w:r>
      <w:r w:rsidR="00E5020A">
        <w:rPr>
          <w:rFonts w:ascii="Bodoni Poster" w:hAnsi="Bodoni Poster"/>
          <w:b/>
          <w:i/>
          <w:color w:val="FF0000"/>
          <w:sz w:val="40"/>
          <w:szCs w:val="40"/>
          <w:u w:val="single"/>
        </w:rPr>
        <w:t>H</w:t>
      </w:r>
      <w:r w:rsidRPr="004C7D7D">
        <w:rPr>
          <w:rFonts w:ascii="Bodoni Poster" w:hAnsi="Bodoni Poster"/>
          <w:b/>
          <w:i/>
          <w:color w:val="FF0000"/>
          <w:sz w:val="40"/>
          <w:szCs w:val="40"/>
          <w:u w:val="single"/>
        </w:rPr>
        <w:t>ETIQUE</w:t>
      </w:r>
      <w:r w:rsidRPr="004C7D7D">
        <w:rPr>
          <w:rFonts w:ascii="Bodoni Poster" w:hAnsi="Bodoni Poster"/>
          <w:b/>
          <w:i/>
          <w:color w:val="FF0000"/>
          <w:sz w:val="40"/>
          <w:szCs w:val="40"/>
        </w:rPr>
        <w:tab/>
      </w:r>
      <w:r w:rsidRPr="004C7D7D">
        <w:rPr>
          <w:rFonts w:ascii="Bodoni Poster" w:hAnsi="Bodoni Poster"/>
          <w:b/>
          <w:i/>
          <w:color w:val="FF0000"/>
          <w:sz w:val="40"/>
          <w:szCs w:val="40"/>
        </w:rPr>
        <w:tab/>
      </w:r>
      <w:r w:rsidRPr="004C7D7D">
        <w:rPr>
          <w:rFonts w:ascii="Bodoni Poster" w:hAnsi="Bodoni Poster"/>
          <w:b/>
          <w:i/>
          <w:color w:val="FF0000"/>
          <w:sz w:val="40"/>
          <w:szCs w:val="40"/>
        </w:rPr>
        <w:tab/>
        <w:t xml:space="preserve"> </w:t>
      </w:r>
    </w:p>
    <w:p w:rsidR="004C7D7D" w:rsidRPr="004C7D7D" w:rsidRDefault="004C7D7D" w:rsidP="004C7D7D">
      <w:pPr>
        <w:jc w:val="right"/>
        <w:rPr>
          <w:rFonts w:ascii="Bodoni Poster" w:hAnsi="Bodoni Poster"/>
          <w:b/>
          <w:color w:val="FF0000"/>
          <w:sz w:val="40"/>
          <w:szCs w:val="40"/>
        </w:rPr>
      </w:pPr>
      <w:r w:rsidRPr="004C7D7D">
        <w:rPr>
          <w:rFonts w:ascii="Bodoni Poster" w:hAnsi="Bodoni Poster"/>
          <w:b/>
          <w:i/>
          <w:color w:val="FF0000"/>
          <w:sz w:val="40"/>
          <w:szCs w:val="40"/>
          <w:u w:val="single"/>
        </w:rPr>
        <w:t>DERNIERE GENERATION</w:t>
      </w:r>
      <w:r w:rsidRPr="004C7D7D">
        <w:rPr>
          <w:rFonts w:ascii="Bodoni Poster" w:hAnsi="Bodoni Poster"/>
          <w:b/>
          <w:color w:val="FF0000"/>
          <w:sz w:val="40"/>
          <w:szCs w:val="40"/>
          <w:u w:val="single"/>
        </w:rPr>
        <w:tab/>
      </w:r>
      <w:r w:rsidRPr="004C7D7D">
        <w:rPr>
          <w:rFonts w:ascii="Bodoni Poster" w:hAnsi="Bodoni Poster"/>
          <w:b/>
          <w:color w:val="FF0000"/>
          <w:sz w:val="40"/>
          <w:szCs w:val="40"/>
        </w:rPr>
        <w:tab/>
      </w:r>
      <w:r w:rsidRPr="004C7D7D">
        <w:rPr>
          <w:rFonts w:ascii="Bodoni Poster" w:hAnsi="Bodoni Poster"/>
          <w:b/>
          <w:color w:val="FF0000"/>
          <w:sz w:val="40"/>
          <w:szCs w:val="40"/>
        </w:rPr>
        <w:tab/>
      </w:r>
      <w:r w:rsidRPr="004C7D7D">
        <w:rPr>
          <w:rFonts w:ascii="Bodoni Poster" w:hAnsi="Bodoni Poster"/>
          <w:b/>
          <w:color w:val="FF0000"/>
          <w:sz w:val="40"/>
          <w:szCs w:val="40"/>
        </w:rPr>
        <w:tab/>
      </w:r>
    </w:p>
    <w:p w:rsidR="00E42F74" w:rsidRDefault="004C7D7D" w:rsidP="00E42F74">
      <w:pPr>
        <w:jc w:val="right"/>
        <w:rPr>
          <w:rFonts w:ascii="Bodoni Poster" w:hAnsi="Bodoni Poster"/>
          <w:b/>
          <w:i/>
          <w:color w:val="FF0000"/>
          <w:sz w:val="40"/>
          <w:szCs w:val="40"/>
        </w:rPr>
      </w:pPr>
      <w:r>
        <w:rPr>
          <w:rFonts w:ascii="Bodoni Poster" w:hAnsi="Bodoni Poster"/>
          <w:b/>
          <w:i/>
          <w:color w:val="FF0000"/>
          <w:sz w:val="40"/>
          <w:szCs w:val="40"/>
        </w:rPr>
        <w:tab/>
      </w:r>
    </w:p>
    <w:p w:rsidR="004C7D7D" w:rsidRPr="004C7D7D" w:rsidRDefault="004C7D7D" w:rsidP="00E42F74">
      <w:pPr>
        <w:jc w:val="right"/>
        <w:rPr>
          <w:rFonts w:ascii="Bodoni Poster" w:hAnsi="Bodoni Poster"/>
          <w:b/>
          <w:i/>
          <w:color w:val="FF0000"/>
          <w:sz w:val="40"/>
          <w:szCs w:val="40"/>
        </w:rPr>
      </w:pPr>
      <w:r>
        <w:rPr>
          <w:rFonts w:ascii="Bodoni Poster" w:hAnsi="Bodoni Poster"/>
          <w:b/>
          <w:i/>
          <w:color w:val="FF0000"/>
          <w:sz w:val="40"/>
          <w:szCs w:val="40"/>
        </w:rPr>
        <w:tab/>
      </w:r>
    </w:p>
    <w:p w:rsidR="007E13E0" w:rsidRDefault="00360DBF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lastRenderedPageBreak/>
        <w:t xml:space="preserve"> </w:t>
      </w:r>
      <w:r w:rsidR="0081468B">
        <w:rPr>
          <w:noProof/>
          <w:lang w:eastAsia="fr-FR"/>
        </w:rPr>
        <w:drawing>
          <wp:inline distT="0" distB="0" distL="0" distR="0">
            <wp:extent cx="914400" cy="10261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1" cy="102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0F3">
        <w:rPr>
          <w:color w:val="FF0000"/>
          <w:sz w:val="72"/>
          <w:szCs w:val="72"/>
        </w:rPr>
        <w:t xml:space="preserve"> </w:t>
      </w:r>
      <w:r w:rsidRPr="00647A13">
        <w:rPr>
          <w:color w:val="FF0000"/>
          <w:sz w:val="68"/>
          <w:szCs w:val="68"/>
        </w:rPr>
        <w:t>UNION SPORTIVE MOURSOIS</w:t>
      </w:r>
      <w:r w:rsidR="006F0CA9" w:rsidRPr="00647A13">
        <w:rPr>
          <w:color w:val="FF0000"/>
          <w:sz w:val="68"/>
          <w:szCs w:val="68"/>
        </w:rPr>
        <w:t>E</w:t>
      </w:r>
      <w:r w:rsidR="0097220A">
        <w:rPr>
          <w:noProof/>
          <w:lang w:eastAsia="fr-FR"/>
        </w:rPr>
        <w:drawing>
          <wp:inline distT="0" distB="0" distL="0" distR="0" wp14:anchorId="0F48E05C" wp14:editId="79D3D7CD">
            <wp:extent cx="914400" cy="102616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1" cy="102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0BE" w:rsidRDefault="001730BE">
      <w:pPr>
        <w:rPr>
          <w:color w:val="FF0000"/>
          <w:sz w:val="72"/>
          <w:szCs w:val="72"/>
        </w:rPr>
      </w:pPr>
    </w:p>
    <w:p w:rsidR="00CB696B" w:rsidRDefault="00360DBF" w:rsidP="00CB696B">
      <w:pPr>
        <w:rPr>
          <w:b/>
          <w:sz w:val="24"/>
        </w:rPr>
      </w:pPr>
      <w:r>
        <w:rPr>
          <w:sz w:val="24"/>
        </w:rPr>
        <w:t xml:space="preserve"> </w:t>
      </w:r>
      <w:r w:rsidR="00315AD3">
        <w:rPr>
          <w:sz w:val="24"/>
        </w:rPr>
        <w:t xml:space="preserve"> </w:t>
      </w:r>
      <w:r w:rsidR="005D30F3">
        <w:rPr>
          <w:sz w:val="24"/>
        </w:rPr>
        <w:t xml:space="preserve"> </w:t>
      </w:r>
      <w:r w:rsidR="00315AD3">
        <w:rPr>
          <w:sz w:val="24"/>
        </w:rPr>
        <w:t xml:space="preserve"> </w:t>
      </w:r>
      <w:r>
        <w:rPr>
          <w:sz w:val="24"/>
        </w:rPr>
        <w:t xml:space="preserve"> </w:t>
      </w:r>
      <w:r w:rsidR="00FC54CC">
        <w:rPr>
          <w:sz w:val="24"/>
        </w:rPr>
        <w:t>L’Union</w:t>
      </w:r>
      <w:r w:rsidR="00CB696B">
        <w:rPr>
          <w:sz w:val="24"/>
        </w:rPr>
        <w:t xml:space="preserve"> Sportive  Moursoise a le plaisir de vous inviter à son tournoi </w:t>
      </w:r>
      <w:r w:rsidR="00CB696B">
        <w:rPr>
          <w:b/>
          <w:sz w:val="24"/>
        </w:rPr>
        <w:t xml:space="preserve">U11 à 8 et U13 à 8 </w:t>
      </w:r>
      <w:r>
        <w:rPr>
          <w:b/>
          <w:sz w:val="24"/>
        </w:rPr>
        <w:t xml:space="preserve"> </w:t>
      </w:r>
    </w:p>
    <w:p w:rsidR="00F726AF" w:rsidRDefault="00315AD3" w:rsidP="00CB696B">
      <w:pPr>
        <w:rPr>
          <w:b/>
          <w:sz w:val="24"/>
        </w:rPr>
      </w:pPr>
      <w:r>
        <w:rPr>
          <w:b/>
          <w:sz w:val="24"/>
        </w:rPr>
        <w:t xml:space="preserve"> </w:t>
      </w:r>
      <w:r w:rsidR="005D30F3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="00360DBF">
        <w:rPr>
          <w:b/>
          <w:sz w:val="24"/>
        </w:rPr>
        <w:t xml:space="preserve">  </w:t>
      </w:r>
      <w:r w:rsidR="00B83CCD">
        <w:rPr>
          <w:b/>
          <w:sz w:val="24"/>
        </w:rPr>
        <w:t>le Dimanche 15</w:t>
      </w:r>
      <w:r w:rsidR="006343E0">
        <w:rPr>
          <w:b/>
          <w:sz w:val="24"/>
        </w:rPr>
        <w:t xml:space="preserve"> mai  2016</w:t>
      </w:r>
      <w:r w:rsidR="00CB696B">
        <w:rPr>
          <w:b/>
          <w:sz w:val="24"/>
        </w:rPr>
        <w:t xml:space="preserve">. </w:t>
      </w:r>
    </w:p>
    <w:p w:rsidR="00CB696B" w:rsidRDefault="00315AD3" w:rsidP="00CB696B">
      <w:pPr>
        <w:rPr>
          <w:sz w:val="24"/>
        </w:rPr>
      </w:pPr>
      <w:r>
        <w:rPr>
          <w:sz w:val="24"/>
        </w:rPr>
        <w:t xml:space="preserve"> </w:t>
      </w:r>
      <w:r w:rsidR="005D30F3">
        <w:rPr>
          <w:sz w:val="24"/>
        </w:rPr>
        <w:t xml:space="preserve"> </w:t>
      </w:r>
      <w:r>
        <w:rPr>
          <w:sz w:val="24"/>
        </w:rPr>
        <w:t xml:space="preserve"> </w:t>
      </w:r>
      <w:r w:rsidR="00360DBF">
        <w:rPr>
          <w:sz w:val="24"/>
        </w:rPr>
        <w:t xml:space="preserve">  </w:t>
      </w:r>
      <w:r w:rsidR="00CB696B">
        <w:rPr>
          <w:sz w:val="24"/>
        </w:rPr>
        <w:t>Le tournoi débutera à 9 heures.</w:t>
      </w:r>
    </w:p>
    <w:p w:rsidR="009C4085" w:rsidRDefault="00360DBF" w:rsidP="00CB696B">
      <w:pPr>
        <w:pStyle w:val="Corpsdetexte"/>
      </w:pPr>
      <w:r>
        <w:t xml:space="preserve"> </w:t>
      </w:r>
      <w:r w:rsidR="00315AD3">
        <w:t xml:space="preserve"> </w:t>
      </w:r>
      <w:r w:rsidR="005D30F3">
        <w:t xml:space="preserve"> </w:t>
      </w:r>
      <w:r w:rsidR="00315AD3">
        <w:t xml:space="preserve"> </w:t>
      </w:r>
      <w:r>
        <w:t xml:space="preserve"> </w:t>
      </w:r>
      <w:r w:rsidR="009C4085">
        <w:t>Cette année, l’US Mours</w:t>
      </w:r>
      <w:r w:rsidR="004C7D7D">
        <w:t>, fort</w:t>
      </w:r>
      <w:r w:rsidR="009C4085">
        <w:t xml:space="preserve"> de ses nouvelles installations et de son entente récente en catégorie U13 avec le club</w:t>
      </w:r>
    </w:p>
    <w:p w:rsidR="009C4085" w:rsidRDefault="009C4085" w:rsidP="00CB696B">
      <w:pPr>
        <w:pStyle w:val="Corpsdetexte"/>
      </w:pPr>
      <w:r>
        <w:t xml:space="preserve">     de Genissieux</w:t>
      </w:r>
      <w:r w:rsidR="004C7D7D">
        <w:t xml:space="preserve"> souhaite renouveler l’image de son </w:t>
      </w:r>
      <w:r w:rsidR="00360DBF">
        <w:t>tournoi avec le souhait de</w:t>
      </w:r>
      <w:r>
        <w:t xml:space="preserve"> </w:t>
      </w:r>
      <w:r w:rsidR="00360DBF">
        <w:t xml:space="preserve">faire </w:t>
      </w:r>
      <w:r w:rsidR="004C7D7D">
        <w:t xml:space="preserve">venir des clubs de niveau </w:t>
      </w:r>
      <w:r w:rsidR="00F867B4">
        <w:t>régional</w:t>
      </w:r>
    </w:p>
    <w:p w:rsidR="00AC4669" w:rsidRDefault="009C4085" w:rsidP="00CB696B">
      <w:pPr>
        <w:pStyle w:val="Corpsdetexte"/>
      </w:pPr>
      <w:r>
        <w:t xml:space="preserve">    </w:t>
      </w:r>
      <w:r w:rsidR="00F867B4">
        <w:t xml:space="preserve"> tel</w:t>
      </w:r>
      <w:r w:rsidR="00E5020A">
        <w:t>s</w:t>
      </w:r>
      <w:r w:rsidR="00F867B4">
        <w:t xml:space="preserve"> que l’ASSE,</w:t>
      </w:r>
      <w:r w:rsidR="00B83CCD">
        <w:t xml:space="preserve"> GF38,</w:t>
      </w:r>
      <w:r w:rsidR="00F867B4">
        <w:t xml:space="preserve"> Evian,</w:t>
      </w:r>
      <w:r w:rsidR="00B83CCD">
        <w:t xml:space="preserve"> Dijon,</w:t>
      </w:r>
      <w:r w:rsidR="00F867B4">
        <w:t xml:space="preserve"> Nimes,</w:t>
      </w:r>
      <w:r w:rsidR="00B83CCD">
        <w:t xml:space="preserve"> An</w:t>
      </w:r>
      <w:r w:rsidR="004C7D7D">
        <w:t>drezieux, Le FC Lyon,</w:t>
      </w:r>
      <w:r w:rsidR="00AC4669">
        <w:t xml:space="preserve"> </w:t>
      </w:r>
      <w:r w:rsidR="00F867B4">
        <w:t xml:space="preserve">St Priest, </w:t>
      </w:r>
      <w:r w:rsidR="004C7D7D">
        <w:t xml:space="preserve">l’Olympique </w:t>
      </w:r>
      <w:r w:rsidR="008E65EB">
        <w:t>St Etienne</w:t>
      </w:r>
      <w:r w:rsidR="00F867B4">
        <w:t xml:space="preserve">, </w:t>
      </w:r>
    </w:p>
    <w:p w:rsidR="001730BE" w:rsidRDefault="00AC4669" w:rsidP="00CB696B">
      <w:pPr>
        <w:pStyle w:val="Corpsdetexte"/>
      </w:pPr>
      <w:r>
        <w:t xml:space="preserve">     </w:t>
      </w:r>
      <w:r w:rsidR="00F867B4">
        <w:t>Bourgoin</w:t>
      </w:r>
      <w:r>
        <w:t xml:space="preserve">… </w:t>
      </w:r>
      <w:r w:rsidR="008E65EB">
        <w:t>ainsi que le vôtre.</w:t>
      </w:r>
    </w:p>
    <w:p w:rsidR="001730BE" w:rsidRDefault="001730BE" w:rsidP="00CB696B">
      <w:pPr>
        <w:pStyle w:val="Corpsdetexte"/>
      </w:pPr>
    </w:p>
    <w:p w:rsidR="00360DBF" w:rsidRDefault="00360DBF" w:rsidP="00CB696B">
      <w:pPr>
        <w:pStyle w:val="Corpsdetexte"/>
      </w:pPr>
      <w:r>
        <w:t xml:space="preserve"> </w:t>
      </w:r>
      <w:r w:rsidR="00315AD3">
        <w:t xml:space="preserve"> </w:t>
      </w:r>
      <w:r w:rsidR="005D30F3">
        <w:t xml:space="preserve"> </w:t>
      </w:r>
      <w:r w:rsidR="00315AD3">
        <w:t xml:space="preserve"> </w:t>
      </w:r>
      <w:r>
        <w:t xml:space="preserve"> </w:t>
      </w:r>
      <w:r w:rsidR="001730BE">
        <w:t xml:space="preserve">Pour une organisation optimale, Les hommes de terrain seront en place pour vous indiquer le lieu de votre match ainsi </w:t>
      </w:r>
    </w:p>
    <w:p w:rsidR="001730BE" w:rsidRDefault="00360DBF" w:rsidP="00CB696B">
      <w:pPr>
        <w:pStyle w:val="Corpsdetexte"/>
      </w:pPr>
      <w:r>
        <w:t xml:space="preserve"> </w:t>
      </w:r>
      <w:r w:rsidR="00315AD3">
        <w:t xml:space="preserve"> </w:t>
      </w:r>
      <w:r w:rsidR="005D30F3">
        <w:t xml:space="preserve"> </w:t>
      </w:r>
      <w:r w:rsidR="00315AD3">
        <w:t xml:space="preserve"> </w:t>
      </w:r>
      <w:r>
        <w:t xml:space="preserve"> </w:t>
      </w:r>
      <w:r w:rsidR="001730BE">
        <w:t xml:space="preserve">que </w:t>
      </w:r>
      <w:r>
        <w:t xml:space="preserve"> </w:t>
      </w:r>
      <w:r w:rsidR="001730BE">
        <w:t xml:space="preserve">pour </w:t>
      </w:r>
      <w:r w:rsidR="00F726AF">
        <w:t>répondre</w:t>
      </w:r>
      <w:r w:rsidR="001730BE">
        <w:t xml:space="preserve"> </w:t>
      </w:r>
      <w:r w:rsidR="00F726AF">
        <w:t>à</w:t>
      </w:r>
      <w:r w:rsidR="001730BE">
        <w:t xml:space="preserve"> </w:t>
      </w:r>
      <w:r w:rsidR="00F726AF">
        <w:t>toutes vos éventuelles questions</w:t>
      </w:r>
      <w:r w:rsidR="001730BE">
        <w:t xml:space="preserve"> de fonctionnement ou autre.</w:t>
      </w:r>
    </w:p>
    <w:p w:rsidR="004C7D7D" w:rsidRDefault="004C7D7D" w:rsidP="00CB696B">
      <w:pPr>
        <w:pStyle w:val="Corpsdetexte"/>
      </w:pPr>
    </w:p>
    <w:p w:rsidR="00360DBF" w:rsidRDefault="005D30F3" w:rsidP="00CB696B">
      <w:pPr>
        <w:pStyle w:val="Corpsdetexte"/>
      </w:pPr>
      <w:r>
        <w:t xml:space="preserve"> </w:t>
      </w:r>
      <w:r w:rsidR="00360DBF">
        <w:t xml:space="preserve">  </w:t>
      </w:r>
      <w:r w:rsidR="00315AD3">
        <w:t xml:space="preserve">  </w:t>
      </w:r>
      <w:r w:rsidR="004C7D7D">
        <w:t>L’</w:t>
      </w:r>
      <w:r w:rsidR="001730BE">
        <w:t>US Mours serait très honoré</w:t>
      </w:r>
      <w:r w:rsidR="004C7D7D">
        <w:t xml:space="preserve"> de vous accueillir sur son excellent terrain honneur en herbe et son terrain synthétique</w:t>
      </w:r>
    </w:p>
    <w:p w:rsidR="004C7D7D" w:rsidRDefault="00360DBF" w:rsidP="00CB696B">
      <w:pPr>
        <w:pStyle w:val="Corpsdetexte"/>
      </w:pPr>
      <w:r>
        <w:t xml:space="preserve"> </w:t>
      </w:r>
      <w:r w:rsidR="005D30F3">
        <w:t xml:space="preserve"> </w:t>
      </w:r>
      <w:r w:rsidR="00315AD3">
        <w:t xml:space="preserve">  </w:t>
      </w:r>
      <w:r>
        <w:t xml:space="preserve"> de </w:t>
      </w:r>
      <w:r w:rsidR="004C7D7D">
        <w:t>dernière génération</w:t>
      </w:r>
      <w:r w:rsidR="001730BE">
        <w:t xml:space="preserve"> pour une pratique du football dans d’excellente</w:t>
      </w:r>
      <w:r w:rsidR="007364A7">
        <w:t>s</w:t>
      </w:r>
      <w:r w:rsidR="001730BE">
        <w:t xml:space="preserve"> condition</w:t>
      </w:r>
      <w:r w:rsidR="007364A7">
        <w:t>s</w:t>
      </w:r>
      <w:r w:rsidR="001730BE">
        <w:t>.</w:t>
      </w:r>
    </w:p>
    <w:p w:rsidR="001730BE" w:rsidRDefault="001730BE" w:rsidP="00CB696B">
      <w:pPr>
        <w:pStyle w:val="Corpsdetexte"/>
      </w:pPr>
    </w:p>
    <w:p w:rsidR="00315AD3" w:rsidRDefault="005D30F3" w:rsidP="00CB696B">
      <w:pPr>
        <w:pStyle w:val="Corpsdetexte"/>
      </w:pPr>
      <w:r>
        <w:t xml:space="preserve"> </w:t>
      </w:r>
      <w:r w:rsidR="00360DBF">
        <w:t xml:space="preserve">  </w:t>
      </w:r>
      <w:r w:rsidR="00315AD3">
        <w:t xml:space="preserve">  </w:t>
      </w:r>
      <w:r w:rsidR="001730BE">
        <w:t>Une buvette sera également mise en place pour vous restaurer durant cette journée, placée sous le signe de</w:t>
      </w:r>
    </w:p>
    <w:p w:rsidR="001730BE" w:rsidRDefault="00315AD3" w:rsidP="00CB696B">
      <w:pPr>
        <w:pStyle w:val="Corpsdetexte"/>
      </w:pPr>
      <w:r>
        <w:t xml:space="preserve"> </w:t>
      </w:r>
      <w:r w:rsidR="005D30F3">
        <w:t xml:space="preserve"> </w:t>
      </w:r>
      <w:r>
        <w:t xml:space="preserve">   la </w:t>
      </w:r>
      <w:r w:rsidR="001730BE">
        <w:t>convivialité.</w:t>
      </w:r>
    </w:p>
    <w:p w:rsidR="004C7D7D" w:rsidRDefault="004C7D7D" w:rsidP="00CB696B">
      <w:pPr>
        <w:pStyle w:val="Corpsdetexte"/>
      </w:pPr>
    </w:p>
    <w:p w:rsidR="00CB696B" w:rsidRDefault="005D30F3" w:rsidP="00CB696B">
      <w:pPr>
        <w:pStyle w:val="Corpsdetexte"/>
      </w:pPr>
      <w:r>
        <w:t xml:space="preserve"> </w:t>
      </w:r>
      <w:r w:rsidR="00360DBF">
        <w:t xml:space="preserve">  </w:t>
      </w:r>
      <w:r w:rsidR="00315AD3">
        <w:t xml:space="preserve">  </w:t>
      </w:r>
      <w:r w:rsidR="00CB696B">
        <w:t>Le règlement des épreuves et les modalités de déroulement de cette journée vous seront transmis ultérieurement.</w:t>
      </w:r>
    </w:p>
    <w:p w:rsidR="001730BE" w:rsidRDefault="001730BE" w:rsidP="00CB696B">
      <w:pPr>
        <w:pStyle w:val="Corpsdetexte"/>
      </w:pPr>
    </w:p>
    <w:p w:rsidR="00360DBF" w:rsidRDefault="00360DBF" w:rsidP="00CF597D">
      <w:pPr>
        <w:pStyle w:val="Sansinterligne"/>
      </w:pPr>
      <w:r>
        <w:t xml:space="preserve"> </w:t>
      </w:r>
      <w:r w:rsidR="005D30F3">
        <w:t xml:space="preserve"> </w:t>
      </w:r>
      <w:r w:rsidR="00315AD3">
        <w:t xml:space="preserve">  </w:t>
      </w:r>
      <w:r>
        <w:t xml:space="preserve"> </w:t>
      </w:r>
      <w:r w:rsidR="00CB696B">
        <w:t xml:space="preserve">L’inscription est limitée à 1 équipe par </w:t>
      </w:r>
      <w:r w:rsidR="00B83CCD">
        <w:t>catégorie. Le</w:t>
      </w:r>
      <w:r w:rsidR="00CB696B">
        <w:t xml:space="preserve"> droit d'engagement est fixé à 35 euros pour la première équipe et </w:t>
      </w:r>
    </w:p>
    <w:p w:rsidR="0097220A" w:rsidRDefault="00360DBF" w:rsidP="00CF597D">
      <w:pPr>
        <w:pStyle w:val="Sansinterligne"/>
      </w:pPr>
      <w:r>
        <w:t xml:space="preserve"> </w:t>
      </w:r>
      <w:r w:rsidR="00315AD3">
        <w:t xml:space="preserve"> </w:t>
      </w:r>
      <w:r w:rsidR="005D30F3">
        <w:t xml:space="preserve"> </w:t>
      </w:r>
      <w:r w:rsidR="00315AD3">
        <w:t xml:space="preserve"> </w:t>
      </w:r>
      <w:r>
        <w:t xml:space="preserve"> </w:t>
      </w:r>
      <w:r w:rsidR="00CB696B">
        <w:t>20 euros  pour la 2</w:t>
      </w:r>
      <w:r w:rsidR="00CB696B">
        <w:rPr>
          <w:vertAlign w:val="superscript"/>
        </w:rPr>
        <w:t>ème</w:t>
      </w:r>
      <w:r w:rsidR="00CB696B">
        <w:t xml:space="preserve"> équipe. Toutes les équipes seront récompensées.</w:t>
      </w:r>
    </w:p>
    <w:p w:rsidR="00CF597D" w:rsidRDefault="00CF597D" w:rsidP="00CF597D">
      <w:pPr>
        <w:pStyle w:val="Sansinterligne"/>
      </w:pPr>
    </w:p>
    <w:p w:rsidR="00360DBF" w:rsidRDefault="00360DBF" w:rsidP="00CF597D">
      <w:pPr>
        <w:pStyle w:val="Sansinterligne"/>
      </w:pPr>
      <w:r>
        <w:t xml:space="preserve"> </w:t>
      </w:r>
      <w:r w:rsidR="00315AD3">
        <w:t xml:space="preserve">  </w:t>
      </w:r>
      <w:r w:rsidR="005D30F3">
        <w:t xml:space="preserve"> </w:t>
      </w:r>
      <w:r>
        <w:t xml:space="preserve"> </w:t>
      </w:r>
      <w:r w:rsidR="0097220A">
        <w:t xml:space="preserve">Cette année, cette manifestation est parrainée par </w:t>
      </w:r>
      <w:r w:rsidR="0097220A" w:rsidRPr="0097220A">
        <w:rPr>
          <w:b/>
        </w:rPr>
        <w:t>BAPTISTE REYNET</w:t>
      </w:r>
      <w:r w:rsidR="00647A13">
        <w:rPr>
          <w:b/>
        </w:rPr>
        <w:t>,</w:t>
      </w:r>
      <w:r w:rsidR="0097220A">
        <w:rPr>
          <w:b/>
        </w:rPr>
        <w:t xml:space="preserve"> </w:t>
      </w:r>
      <w:r w:rsidR="0097220A">
        <w:t xml:space="preserve">Gardien de but du DFCO (Dijon) qui évolue </w:t>
      </w:r>
    </w:p>
    <w:p w:rsidR="0097220A" w:rsidRDefault="00315AD3" w:rsidP="00CF597D">
      <w:pPr>
        <w:pStyle w:val="Sansinterligne"/>
      </w:pPr>
      <w:r>
        <w:t xml:space="preserve">  </w:t>
      </w:r>
      <w:r w:rsidR="00360DBF">
        <w:t xml:space="preserve">  </w:t>
      </w:r>
      <w:r w:rsidR="005D30F3">
        <w:t xml:space="preserve"> </w:t>
      </w:r>
      <w:r w:rsidR="00360DBF">
        <w:t xml:space="preserve">en </w:t>
      </w:r>
      <w:r w:rsidR="00F87277">
        <w:t>Ligue 2 et originaire de notre club.</w:t>
      </w:r>
    </w:p>
    <w:p w:rsidR="00CF597D" w:rsidRPr="0097220A" w:rsidRDefault="00CF597D" w:rsidP="00CF597D">
      <w:pPr>
        <w:pStyle w:val="Sansinterligne"/>
      </w:pPr>
    </w:p>
    <w:p w:rsidR="00686D81" w:rsidRDefault="00315AD3" w:rsidP="00CB696B">
      <w:pPr>
        <w:rPr>
          <w:sz w:val="24"/>
        </w:rPr>
      </w:pPr>
      <w:r>
        <w:rPr>
          <w:sz w:val="24"/>
        </w:rPr>
        <w:t xml:space="preserve">  </w:t>
      </w:r>
      <w:r w:rsidR="00360DBF">
        <w:rPr>
          <w:sz w:val="24"/>
        </w:rPr>
        <w:t xml:space="preserve">  </w:t>
      </w:r>
      <w:r w:rsidR="005D30F3">
        <w:rPr>
          <w:sz w:val="24"/>
        </w:rPr>
        <w:t xml:space="preserve"> </w:t>
      </w:r>
      <w:r w:rsidR="00CB696B">
        <w:rPr>
          <w:sz w:val="24"/>
        </w:rPr>
        <w:t>Merci de bien vouloir répondre (même négativement) avant le</w:t>
      </w:r>
      <w:r w:rsidR="00CB696B">
        <w:rPr>
          <w:b/>
          <w:sz w:val="24"/>
        </w:rPr>
        <w:t xml:space="preserve"> </w:t>
      </w:r>
      <w:r w:rsidR="00BD3A90">
        <w:rPr>
          <w:b/>
          <w:sz w:val="24"/>
        </w:rPr>
        <w:t>25</w:t>
      </w:r>
      <w:r w:rsidR="007364A7">
        <w:rPr>
          <w:b/>
          <w:sz w:val="24"/>
        </w:rPr>
        <w:t xml:space="preserve"> </w:t>
      </w:r>
      <w:r w:rsidR="00BD3A90">
        <w:rPr>
          <w:b/>
          <w:sz w:val="24"/>
        </w:rPr>
        <w:t>Avril</w:t>
      </w:r>
      <w:r w:rsidR="006343E0">
        <w:rPr>
          <w:b/>
          <w:sz w:val="24"/>
        </w:rPr>
        <w:t xml:space="preserve"> 2016</w:t>
      </w:r>
      <w:r w:rsidR="00CB696B">
        <w:rPr>
          <w:sz w:val="24"/>
        </w:rPr>
        <w:t xml:space="preserve"> à</w:t>
      </w:r>
      <w:r w:rsidR="001730BE">
        <w:rPr>
          <w:sz w:val="24"/>
        </w:rPr>
        <w:t xml:space="preserve"> l'aide du bulletin ci joint</w:t>
      </w:r>
      <w:r w:rsidR="00CB696B">
        <w:rPr>
          <w:sz w:val="24"/>
        </w:rPr>
        <w:t>.</w:t>
      </w:r>
    </w:p>
    <w:p w:rsidR="00F87277" w:rsidRDefault="00F87277" w:rsidP="00CF597D">
      <w:pPr>
        <w:pStyle w:val="Sansinterligne"/>
      </w:pPr>
      <w:r>
        <w:t xml:space="preserve">     Pour toutes informations complémentaires, vous pouvez joindre Anthony RAILLON au 06.83.90.00.50 ou par mail </w:t>
      </w:r>
    </w:p>
    <w:p w:rsidR="00F87277" w:rsidRDefault="00F87277" w:rsidP="00CF597D">
      <w:pPr>
        <w:pStyle w:val="Sansinterligne"/>
      </w:pPr>
      <w:r>
        <w:t xml:space="preserve">     à l’adresse suivante : </w:t>
      </w:r>
      <w:hyperlink r:id="rId9" w:history="1">
        <w:r w:rsidR="00CF597D" w:rsidRPr="002D1E94">
          <w:rPr>
            <w:rStyle w:val="Lienhypertexte"/>
          </w:rPr>
          <w:t>anthony.raillon@hotmail.fr</w:t>
        </w:r>
      </w:hyperlink>
    </w:p>
    <w:p w:rsidR="00CF597D" w:rsidRDefault="00CF597D" w:rsidP="00CF597D">
      <w:pPr>
        <w:pStyle w:val="Sansinterligne"/>
      </w:pPr>
    </w:p>
    <w:p w:rsidR="00CB696B" w:rsidRDefault="00315AD3" w:rsidP="00CB696B">
      <w:pPr>
        <w:rPr>
          <w:sz w:val="24"/>
        </w:rPr>
      </w:pPr>
      <w:r>
        <w:rPr>
          <w:sz w:val="24"/>
        </w:rPr>
        <w:t xml:space="preserve">  </w:t>
      </w:r>
      <w:r w:rsidR="00360DBF">
        <w:rPr>
          <w:sz w:val="24"/>
        </w:rPr>
        <w:t xml:space="preserve">  </w:t>
      </w:r>
      <w:r w:rsidR="005D30F3">
        <w:rPr>
          <w:sz w:val="24"/>
        </w:rPr>
        <w:t xml:space="preserve"> </w:t>
      </w:r>
      <w:r w:rsidR="00CB696B">
        <w:rPr>
          <w:sz w:val="24"/>
        </w:rPr>
        <w:t>En vous remerciant de votre venue, recevez, Madame, Monsieur, nos sincères salutations.</w:t>
      </w:r>
    </w:p>
    <w:p w:rsidR="001730BE" w:rsidRDefault="00360DBF" w:rsidP="00CB696B">
      <w:pPr>
        <w:rPr>
          <w:sz w:val="24"/>
        </w:rPr>
      </w:pPr>
      <w:r>
        <w:rPr>
          <w:sz w:val="24"/>
        </w:rPr>
        <w:t xml:space="preserve"> </w:t>
      </w:r>
      <w:r w:rsidR="00315AD3">
        <w:rPr>
          <w:sz w:val="24"/>
        </w:rPr>
        <w:t xml:space="preserve">  </w:t>
      </w:r>
      <w:r>
        <w:rPr>
          <w:sz w:val="24"/>
        </w:rPr>
        <w:t xml:space="preserve"> </w:t>
      </w:r>
      <w:r w:rsidR="005D30F3">
        <w:rPr>
          <w:sz w:val="24"/>
        </w:rPr>
        <w:t xml:space="preserve"> </w:t>
      </w:r>
      <w:r w:rsidR="00CB696B">
        <w:rPr>
          <w:sz w:val="24"/>
        </w:rPr>
        <w:t xml:space="preserve">Les responsables du Tournoi. </w:t>
      </w:r>
    </w:p>
    <w:p w:rsidR="001730BE" w:rsidRDefault="001730BE" w:rsidP="00CB696B">
      <w:pPr>
        <w:rPr>
          <w:sz w:val="24"/>
        </w:rPr>
      </w:pPr>
    </w:p>
    <w:p w:rsidR="00CF597D" w:rsidRDefault="00CF597D" w:rsidP="00CB696B">
      <w:pPr>
        <w:rPr>
          <w:sz w:val="24"/>
        </w:rPr>
      </w:pPr>
    </w:p>
    <w:p w:rsidR="001730BE" w:rsidRDefault="001730BE" w:rsidP="00CB696B">
      <w:pPr>
        <w:rPr>
          <w:sz w:val="24"/>
        </w:rPr>
      </w:pPr>
    </w:p>
    <w:p w:rsidR="001730BE" w:rsidRDefault="001730BE" w:rsidP="00CB696B">
      <w:pPr>
        <w:rPr>
          <w:sz w:val="24"/>
        </w:rPr>
      </w:pPr>
    </w:p>
    <w:p w:rsidR="00F726AF" w:rsidRDefault="00F726AF" w:rsidP="00CB696B">
      <w:pPr>
        <w:rPr>
          <w:sz w:val="24"/>
        </w:rPr>
      </w:pPr>
    </w:p>
    <w:p w:rsidR="00F726AF" w:rsidRPr="00D7487F" w:rsidRDefault="00F726AF" w:rsidP="00D7487F">
      <w:pPr>
        <w:jc w:val="center"/>
        <w:rPr>
          <w:b/>
          <w:color w:val="FF0000"/>
          <w:sz w:val="40"/>
          <w:szCs w:val="40"/>
          <w:u w:val="single"/>
        </w:rPr>
      </w:pPr>
      <w:r w:rsidRPr="00F726AF">
        <w:rPr>
          <w:b/>
          <w:color w:val="FF0000"/>
          <w:sz w:val="40"/>
          <w:szCs w:val="40"/>
          <w:u w:val="single"/>
        </w:rPr>
        <w:lastRenderedPageBreak/>
        <w:t>LES TERRAINS : LIEU DE COMPETITION</w:t>
      </w:r>
    </w:p>
    <w:p w:rsidR="00F726AF" w:rsidRDefault="00F726AF" w:rsidP="00CB696B">
      <w:pPr>
        <w:rPr>
          <w:sz w:val="24"/>
        </w:rPr>
      </w:pPr>
    </w:p>
    <w:p w:rsidR="00F726AF" w:rsidRPr="00F726AF" w:rsidRDefault="00360DBF" w:rsidP="00CB696B">
      <w:pPr>
        <w:rPr>
          <w:b/>
          <w:color w:val="FF0000"/>
          <w:sz w:val="24"/>
          <w:u w:val="single"/>
        </w:rPr>
      </w:pPr>
      <w:r w:rsidRPr="00360DBF">
        <w:rPr>
          <w:b/>
          <w:color w:val="FF0000"/>
          <w:sz w:val="24"/>
        </w:rPr>
        <w:t xml:space="preserve">  </w:t>
      </w:r>
      <w:r>
        <w:rPr>
          <w:b/>
          <w:color w:val="FF0000"/>
          <w:sz w:val="24"/>
        </w:rPr>
        <w:t xml:space="preserve">         </w:t>
      </w:r>
      <w:r w:rsidR="00315AD3">
        <w:rPr>
          <w:b/>
          <w:color w:val="FF0000"/>
          <w:sz w:val="24"/>
        </w:rPr>
        <w:t xml:space="preserve">     </w:t>
      </w:r>
      <w:r>
        <w:rPr>
          <w:b/>
          <w:color w:val="FF0000"/>
          <w:sz w:val="24"/>
        </w:rPr>
        <w:t xml:space="preserve">   </w:t>
      </w:r>
      <w:r w:rsidRPr="00360DBF">
        <w:rPr>
          <w:b/>
          <w:color w:val="FF0000"/>
          <w:sz w:val="24"/>
        </w:rPr>
        <w:t xml:space="preserve"> </w:t>
      </w:r>
      <w:r w:rsidR="00F726AF">
        <w:rPr>
          <w:b/>
          <w:color w:val="FF0000"/>
          <w:sz w:val="24"/>
          <w:u w:val="single"/>
        </w:rPr>
        <w:t>LE TERRAIN SYNTHETIQUE</w:t>
      </w:r>
      <w:r w:rsidR="00315AD3">
        <w:rPr>
          <w:b/>
          <w:color w:val="FF0000"/>
          <w:sz w:val="24"/>
        </w:rPr>
        <w:tab/>
      </w:r>
      <w:r w:rsidR="00315AD3">
        <w:rPr>
          <w:b/>
          <w:color w:val="FF0000"/>
          <w:sz w:val="24"/>
        </w:rPr>
        <w:tab/>
      </w:r>
      <w:r w:rsidR="00315AD3">
        <w:rPr>
          <w:b/>
          <w:color w:val="FF0000"/>
          <w:sz w:val="24"/>
        </w:rPr>
        <w:tab/>
      </w:r>
      <w:r w:rsidR="00315AD3">
        <w:rPr>
          <w:b/>
          <w:color w:val="FF0000"/>
          <w:sz w:val="24"/>
        </w:rPr>
        <w:tab/>
      </w:r>
      <w:r w:rsidR="00315AD3"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 xml:space="preserve">        </w:t>
      </w:r>
      <w:r w:rsidR="00F726AF" w:rsidRPr="00F726AF">
        <w:rPr>
          <w:b/>
          <w:color w:val="FF0000"/>
          <w:sz w:val="24"/>
          <w:u w:val="single"/>
        </w:rPr>
        <w:t>LE TERRAIN HONNEUR</w:t>
      </w:r>
    </w:p>
    <w:p w:rsidR="00F726AF" w:rsidRDefault="00F726AF" w:rsidP="00CB696B">
      <w:pPr>
        <w:rPr>
          <w:sz w:val="24"/>
        </w:rPr>
      </w:pPr>
    </w:p>
    <w:p w:rsidR="00F726AF" w:rsidRPr="00F726AF" w:rsidRDefault="00360DBF" w:rsidP="00CB696B">
      <w:pPr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</w:rPr>
        <w:t xml:space="preserve"> </w:t>
      </w:r>
      <w:r w:rsidR="00315AD3">
        <w:rPr>
          <w:b/>
          <w:color w:val="FF0000"/>
          <w:sz w:val="24"/>
        </w:rPr>
        <w:t xml:space="preserve">  </w:t>
      </w:r>
      <w:r>
        <w:rPr>
          <w:b/>
          <w:color w:val="FF0000"/>
          <w:sz w:val="24"/>
        </w:rPr>
        <w:t xml:space="preserve">   </w:t>
      </w:r>
      <w:r w:rsidR="00F726AF">
        <w:rPr>
          <w:noProof/>
          <w:sz w:val="24"/>
          <w:lang w:eastAsia="fr-FR"/>
        </w:rPr>
        <w:drawing>
          <wp:inline distT="0" distB="0" distL="0" distR="0" wp14:anchorId="27A660BE" wp14:editId="34DA2AD9">
            <wp:extent cx="2724150" cy="204322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ynthétique vu d'en ha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09" cy="204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6AF" w:rsidRPr="00F726AF">
        <w:rPr>
          <w:b/>
          <w:color w:val="FF0000"/>
          <w:sz w:val="24"/>
        </w:rPr>
        <w:tab/>
      </w:r>
      <w:r w:rsidR="00F726AF" w:rsidRPr="00F726AF">
        <w:rPr>
          <w:b/>
          <w:color w:val="FF0000"/>
          <w:sz w:val="24"/>
        </w:rPr>
        <w:tab/>
      </w:r>
      <w:r w:rsidR="00F726AF" w:rsidRPr="00F726AF">
        <w:rPr>
          <w:b/>
          <w:color w:val="FF0000"/>
          <w:sz w:val="24"/>
        </w:rPr>
        <w:tab/>
      </w:r>
      <w:r w:rsidR="00653320" w:rsidRPr="00653320">
        <w:rPr>
          <w:b/>
          <w:noProof/>
          <w:color w:val="FF0000"/>
          <w:sz w:val="24"/>
          <w:lang w:eastAsia="fr-FR"/>
        </w:rPr>
        <w:drawing>
          <wp:inline distT="0" distB="0" distL="0" distR="0">
            <wp:extent cx="2835579" cy="1978660"/>
            <wp:effectExtent l="0" t="0" r="3175" b="2540"/>
            <wp:docPr id="14" name="Image 14" descr="C:\Users\Foot Mours\Desktop\photos maquette tournoi usm 2016\12422204_1056877511010883_6478492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ot Mours\Desktop\photos maquette tournoi usm 2016\12422204_1056877511010883_647849203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" b="6679"/>
                    <a:stretch/>
                  </pic:blipFill>
                  <pic:spPr bwMode="auto">
                    <a:xfrm>
                      <a:off x="0" y="0"/>
                      <a:ext cx="2856901" cy="19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6AF" w:rsidRDefault="00F726AF" w:rsidP="00CB696B">
      <w:pPr>
        <w:rPr>
          <w:sz w:val="24"/>
        </w:rPr>
      </w:pPr>
    </w:p>
    <w:p w:rsidR="00F726AF" w:rsidRPr="00F726AF" w:rsidRDefault="00F726AF" w:rsidP="00F726AF">
      <w:pPr>
        <w:jc w:val="center"/>
        <w:rPr>
          <w:color w:val="FF0000"/>
          <w:sz w:val="40"/>
          <w:szCs w:val="40"/>
        </w:rPr>
      </w:pPr>
      <w:r w:rsidRPr="00F726AF">
        <w:rPr>
          <w:b/>
          <w:color w:val="FF0000"/>
          <w:sz w:val="40"/>
          <w:szCs w:val="40"/>
          <w:u w:val="single"/>
        </w:rPr>
        <w:t>LA BUVETTE : LIEU DE CONVIVIALITE</w:t>
      </w:r>
    </w:p>
    <w:p w:rsidR="00F726AF" w:rsidRDefault="00F726AF" w:rsidP="00CB696B">
      <w:pPr>
        <w:rPr>
          <w:color w:val="FF0000"/>
          <w:sz w:val="24"/>
        </w:rPr>
      </w:pPr>
    </w:p>
    <w:p w:rsidR="00F726AF" w:rsidRPr="00F726AF" w:rsidRDefault="006B7179" w:rsidP="00F726AF">
      <w:pPr>
        <w:rPr>
          <w:color w:val="FF0000"/>
          <w:sz w:val="24"/>
        </w:rPr>
      </w:pPr>
      <w:r>
        <w:rPr>
          <w:color w:val="FF0000"/>
          <w:sz w:val="24"/>
        </w:rPr>
        <w:t xml:space="preserve"> </w:t>
      </w:r>
      <w:r w:rsidR="00315AD3">
        <w:rPr>
          <w:color w:val="FF0000"/>
          <w:sz w:val="24"/>
        </w:rPr>
        <w:t xml:space="preserve">  </w:t>
      </w:r>
      <w:r>
        <w:rPr>
          <w:color w:val="FF0000"/>
          <w:sz w:val="24"/>
        </w:rPr>
        <w:t xml:space="preserve">  </w:t>
      </w:r>
      <w:r w:rsidR="00F726AF">
        <w:rPr>
          <w:noProof/>
          <w:color w:val="FF0000"/>
          <w:sz w:val="24"/>
          <w:lang w:eastAsia="fr-FR"/>
        </w:rPr>
        <w:drawing>
          <wp:inline distT="0" distB="0" distL="0" distR="0">
            <wp:extent cx="3457575" cy="24574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vett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22" cy="24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4"/>
        </w:rPr>
        <w:t xml:space="preserve">      </w:t>
      </w:r>
      <w:r w:rsidR="00F726AF">
        <w:rPr>
          <w:noProof/>
          <w:color w:val="FF0000"/>
          <w:sz w:val="24"/>
          <w:lang w:eastAsia="fr-FR"/>
        </w:rPr>
        <w:drawing>
          <wp:inline distT="0" distB="0" distL="0" distR="0">
            <wp:extent cx="3567398" cy="2448631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vett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32" cy="24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6AF" w:rsidRDefault="00F726AF" w:rsidP="00CB696B">
      <w:pPr>
        <w:rPr>
          <w:sz w:val="24"/>
        </w:rPr>
      </w:pPr>
    </w:p>
    <w:p w:rsidR="00F726AF" w:rsidRDefault="00B217C5" w:rsidP="00B217C5">
      <w:pPr>
        <w:jc w:val="center"/>
        <w:rPr>
          <w:sz w:val="24"/>
        </w:rPr>
      </w:pPr>
      <w:r>
        <w:rPr>
          <w:b/>
          <w:color w:val="FF0000"/>
          <w:sz w:val="40"/>
          <w:szCs w:val="40"/>
          <w:u w:val="single"/>
        </w:rPr>
        <w:t>NOTRE PARRAIN : BAPTISTE REYNET</w:t>
      </w:r>
    </w:p>
    <w:p w:rsidR="00170F64" w:rsidRDefault="008E14C3" w:rsidP="008E14C3">
      <w:pPr>
        <w:rPr>
          <w:sz w:val="24"/>
        </w:rPr>
      </w:pPr>
      <w:r>
        <w:rPr>
          <w:rFonts w:ascii="Arial" w:hAnsi="Arial" w:cs="Arial"/>
          <w:color w:val="0000FF"/>
          <w:sz w:val="27"/>
          <w:szCs w:val="27"/>
        </w:rPr>
        <w:t xml:space="preserve">          </w:t>
      </w:r>
      <w:r w:rsidR="00B217C5">
        <w:rPr>
          <w:noProof/>
          <w:lang w:eastAsia="fr-FR"/>
        </w:rPr>
        <w:drawing>
          <wp:inline distT="0" distB="0" distL="0" distR="0" wp14:anchorId="2057430D" wp14:editId="4EB404B1">
            <wp:extent cx="1162050" cy="1740678"/>
            <wp:effectExtent l="0" t="0" r="0" b="0"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3" cy="17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FF"/>
          <w:sz w:val="27"/>
          <w:szCs w:val="27"/>
        </w:rPr>
        <w:t xml:space="preserve"> </w:t>
      </w:r>
      <w:r w:rsidR="00B217C5">
        <w:rPr>
          <w:noProof/>
          <w:lang w:eastAsia="fr-FR"/>
        </w:rPr>
        <w:drawing>
          <wp:inline distT="0" distB="0" distL="0" distR="0">
            <wp:extent cx="1143000" cy="1724025"/>
            <wp:effectExtent l="0" t="0" r="0" b="9525"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C5" w:rsidRPr="00B217C5">
        <w:rPr>
          <w:rFonts w:ascii="Arial" w:hAnsi="Arial" w:cs="Arial"/>
          <w:color w:val="0000FF"/>
          <w:sz w:val="27"/>
          <w:szCs w:val="27"/>
        </w:rPr>
        <w:t xml:space="preserve"> </w:t>
      </w:r>
      <w:r w:rsidR="00B217C5"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>
            <wp:extent cx="2619375" cy="1743075"/>
            <wp:effectExtent l="0" t="0" r="9525" b="9525"/>
            <wp:docPr id="12" name="Image 12" descr="Résultat de recherche d'images pour &quot;baptiste reynet dijon&quot;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baptiste reynet dijon&quo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4C3">
        <w:rPr>
          <w:rFonts w:ascii="Arial" w:hAnsi="Arial" w:cs="Arial"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>
            <wp:extent cx="1473615" cy="1752600"/>
            <wp:effectExtent l="0" t="0" r="0" b="0"/>
            <wp:docPr id="13" name="Image 13" descr="Résultat de recherche d'images pour &quot;baptiste reynet dijon&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baptiste reynet dijon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01" cy="17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6B" w:rsidRDefault="00CB696B" w:rsidP="00CB696B">
      <w:r>
        <w:t>__________________________________________________________________________________________</w:t>
      </w:r>
      <w:r w:rsidR="00170F64">
        <w:t>__________________</w:t>
      </w:r>
    </w:p>
    <w:p w:rsidR="00CB696B" w:rsidRDefault="00CB696B" w:rsidP="00CB696B">
      <w:pPr>
        <w:pBdr>
          <w:top w:val="single" w:sz="18" w:space="2" w:color="auto" w:shadow="1"/>
          <w:left w:val="single" w:sz="18" w:space="2" w:color="auto" w:shadow="1"/>
          <w:bottom w:val="single" w:sz="18" w:space="2" w:color="auto" w:shadow="1"/>
          <w:right w:val="single" w:sz="18" w:space="2" w:color="auto" w:shadow="1"/>
        </w:pBdr>
        <w:shd w:val="pct20" w:color="auto" w:fill="auto"/>
        <w:jc w:val="center"/>
      </w:pPr>
      <w:r>
        <w:lastRenderedPageBreak/>
        <w:t>BULLETIN D'ENGAGEMENT</w:t>
      </w:r>
    </w:p>
    <w:p w:rsidR="00CB696B" w:rsidRDefault="006B7179" w:rsidP="00CB696B">
      <w:r>
        <w:t xml:space="preserve"> </w:t>
      </w:r>
      <w:r w:rsidR="00315AD3">
        <w:t xml:space="preserve"> </w:t>
      </w:r>
      <w:r w:rsidR="00D21B54">
        <w:t xml:space="preserve">   </w:t>
      </w:r>
      <w:r w:rsidR="00315AD3">
        <w:t xml:space="preserve"> </w:t>
      </w:r>
      <w:r>
        <w:t xml:space="preserve"> </w:t>
      </w:r>
      <w:r w:rsidR="00CB696B">
        <w:t>A transmettre à :</w:t>
      </w:r>
    </w:p>
    <w:p w:rsidR="00CB696B" w:rsidRDefault="006B7179" w:rsidP="00CB696B">
      <w:pPr>
        <w:rPr>
          <w:b/>
        </w:rPr>
      </w:pPr>
      <w:r>
        <w:rPr>
          <w:b/>
        </w:rPr>
        <w:t xml:space="preserve">  </w:t>
      </w:r>
      <w:r w:rsidR="00315AD3">
        <w:rPr>
          <w:b/>
        </w:rPr>
        <w:t xml:space="preserve"> </w:t>
      </w:r>
      <w:r w:rsidR="00D21B54">
        <w:rPr>
          <w:b/>
        </w:rPr>
        <w:t xml:space="preserve">   </w:t>
      </w:r>
      <w:r w:rsidR="00315AD3">
        <w:rPr>
          <w:b/>
        </w:rPr>
        <w:t xml:space="preserve"> </w:t>
      </w:r>
      <w:r w:rsidR="00D7487F">
        <w:rPr>
          <w:b/>
        </w:rPr>
        <w:t>Anthony RAILLON</w:t>
      </w:r>
      <w:r w:rsidR="00CB696B">
        <w:rPr>
          <w:b/>
        </w:rPr>
        <w:t xml:space="preserve"> </w:t>
      </w:r>
    </w:p>
    <w:p w:rsidR="00CB696B" w:rsidRDefault="00315AD3" w:rsidP="00CB696B">
      <w:pPr>
        <w:rPr>
          <w:b/>
        </w:rPr>
      </w:pPr>
      <w:r>
        <w:rPr>
          <w:b/>
        </w:rPr>
        <w:t xml:space="preserve"> </w:t>
      </w:r>
      <w:r w:rsidR="00D21B54">
        <w:rPr>
          <w:b/>
        </w:rPr>
        <w:t xml:space="preserve">   </w:t>
      </w:r>
      <w:r>
        <w:rPr>
          <w:b/>
        </w:rPr>
        <w:t xml:space="preserve"> </w:t>
      </w:r>
      <w:r w:rsidR="006B7179">
        <w:rPr>
          <w:b/>
        </w:rPr>
        <w:t xml:space="preserve">  </w:t>
      </w:r>
      <w:r w:rsidR="00D7487F">
        <w:rPr>
          <w:b/>
        </w:rPr>
        <w:t>Les CHAMBARDS</w:t>
      </w:r>
    </w:p>
    <w:p w:rsidR="00CB696B" w:rsidRDefault="006B7179" w:rsidP="00CB696B">
      <w:pPr>
        <w:rPr>
          <w:b/>
        </w:rPr>
      </w:pPr>
      <w:r>
        <w:rPr>
          <w:b/>
        </w:rPr>
        <w:t xml:space="preserve"> </w:t>
      </w:r>
      <w:r w:rsidR="00D21B54">
        <w:rPr>
          <w:b/>
        </w:rPr>
        <w:t xml:space="preserve">   </w:t>
      </w:r>
      <w:r w:rsidR="00315AD3">
        <w:rPr>
          <w:b/>
        </w:rPr>
        <w:t xml:space="preserve">  </w:t>
      </w:r>
      <w:r>
        <w:rPr>
          <w:b/>
        </w:rPr>
        <w:t xml:space="preserve"> </w:t>
      </w:r>
      <w:r w:rsidR="00D7487F">
        <w:rPr>
          <w:b/>
        </w:rPr>
        <w:t>6 Rue des Alpes</w:t>
      </w:r>
    </w:p>
    <w:p w:rsidR="00D7487F" w:rsidRDefault="006B7179" w:rsidP="00CB696B">
      <w:pPr>
        <w:rPr>
          <w:b/>
        </w:rPr>
      </w:pPr>
      <w:r>
        <w:rPr>
          <w:b/>
        </w:rPr>
        <w:t xml:space="preserve">  </w:t>
      </w:r>
      <w:r w:rsidR="00315AD3">
        <w:rPr>
          <w:b/>
        </w:rPr>
        <w:t xml:space="preserve"> </w:t>
      </w:r>
      <w:r w:rsidR="00D21B54">
        <w:rPr>
          <w:b/>
        </w:rPr>
        <w:t xml:space="preserve">   </w:t>
      </w:r>
      <w:r w:rsidR="00315AD3">
        <w:rPr>
          <w:b/>
        </w:rPr>
        <w:t xml:space="preserve"> </w:t>
      </w:r>
      <w:r w:rsidR="00CB696B">
        <w:rPr>
          <w:b/>
        </w:rPr>
        <w:t xml:space="preserve">26540 MOURS SAINT EUSEBE </w:t>
      </w:r>
    </w:p>
    <w:p w:rsidR="00CB696B" w:rsidRDefault="00D7487F" w:rsidP="00CB696B">
      <w:pPr>
        <w:rPr>
          <w:b/>
        </w:rPr>
      </w:pPr>
      <w:r>
        <w:rPr>
          <w:b/>
        </w:rPr>
        <w:t xml:space="preserve">       Tel : 06-83-90-00-50</w:t>
      </w:r>
      <w:r w:rsidR="00CB696B">
        <w:rPr>
          <w:b/>
        </w:rPr>
        <w:t xml:space="preserve"> </w:t>
      </w:r>
    </w:p>
    <w:p w:rsidR="00CB696B" w:rsidRDefault="006B7179" w:rsidP="00CB696B">
      <w:r>
        <w:t xml:space="preserve">  </w:t>
      </w:r>
      <w:r w:rsidR="00D21B54">
        <w:t xml:space="preserve">   </w:t>
      </w:r>
      <w:r w:rsidR="00315AD3">
        <w:t xml:space="preserve">  </w:t>
      </w:r>
      <w:r w:rsidR="00CB696B">
        <w:t>Le club de ..............................................................................</w:t>
      </w:r>
    </w:p>
    <w:p w:rsidR="00CB696B" w:rsidRDefault="006B7179" w:rsidP="00CB696B">
      <w:pPr>
        <w:rPr>
          <w:b/>
        </w:rPr>
      </w:pPr>
      <w:r>
        <w:t xml:space="preserve">  </w:t>
      </w:r>
      <w:r w:rsidR="00D21B54">
        <w:t xml:space="preserve">   </w:t>
      </w:r>
      <w:r w:rsidR="00315AD3">
        <w:t xml:space="preserve">  </w:t>
      </w:r>
      <w:r w:rsidR="00CB696B">
        <w:t xml:space="preserve">engage...................... équipes </w:t>
      </w:r>
      <w:r w:rsidR="00CB696B">
        <w:rPr>
          <w:b/>
        </w:rPr>
        <w:t>U11</w:t>
      </w:r>
      <w:r w:rsidR="00CB696B">
        <w:t xml:space="preserve">                         n'engage pas d'équipes </w:t>
      </w:r>
      <w:r w:rsidR="00CB696B">
        <w:rPr>
          <w:b/>
        </w:rPr>
        <w:t>U11</w:t>
      </w:r>
    </w:p>
    <w:p w:rsidR="00CB696B" w:rsidRDefault="00315AD3" w:rsidP="00CB696B">
      <w:pPr>
        <w:rPr>
          <w:b/>
        </w:rPr>
      </w:pPr>
      <w:r>
        <w:t xml:space="preserve">  </w:t>
      </w:r>
      <w:r w:rsidR="00D21B54">
        <w:t xml:space="preserve">   </w:t>
      </w:r>
      <w:r w:rsidR="006B7179">
        <w:t xml:space="preserve">  </w:t>
      </w:r>
      <w:r w:rsidR="00CB696B">
        <w:t xml:space="preserve">engage.......................équipes </w:t>
      </w:r>
      <w:r w:rsidR="00CB696B">
        <w:rPr>
          <w:b/>
        </w:rPr>
        <w:t xml:space="preserve">U13 </w:t>
      </w:r>
      <w:r w:rsidR="00CB696B">
        <w:t xml:space="preserve">                        n'engage pas d'équipes </w:t>
      </w:r>
      <w:r w:rsidR="00CB696B">
        <w:rPr>
          <w:b/>
        </w:rPr>
        <w:t>U13</w:t>
      </w:r>
    </w:p>
    <w:p w:rsidR="00CB696B" w:rsidRDefault="006B7179" w:rsidP="00CB696B">
      <w:r>
        <w:t xml:space="preserve">  </w:t>
      </w:r>
      <w:r w:rsidR="00D21B54">
        <w:t xml:space="preserve">   </w:t>
      </w:r>
      <w:r>
        <w:t xml:space="preserve">  </w:t>
      </w:r>
      <w:r w:rsidR="00CB696B">
        <w:t xml:space="preserve">Ci-joint un chèque de................€UROS  </w:t>
      </w:r>
    </w:p>
    <w:p w:rsidR="00CB696B" w:rsidRDefault="006B7179" w:rsidP="00CB696B">
      <w:r>
        <w:t xml:space="preserve">   </w:t>
      </w:r>
      <w:r w:rsidR="00D21B54">
        <w:t xml:space="preserve">   </w:t>
      </w:r>
      <w:r>
        <w:t xml:space="preserve"> </w:t>
      </w:r>
      <w:r w:rsidR="00CB696B">
        <w:t>NOM DU RESPONSABLE A CONTACTER.........................................</w:t>
      </w:r>
    </w:p>
    <w:p w:rsidR="00CB696B" w:rsidRDefault="006B7179" w:rsidP="00CB696B">
      <w:r>
        <w:t xml:space="preserve">  </w:t>
      </w:r>
      <w:r w:rsidR="00D21B54">
        <w:t xml:space="preserve">   </w:t>
      </w:r>
      <w:r>
        <w:t xml:space="preserve">  </w:t>
      </w:r>
      <w:r w:rsidR="00CB696B">
        <w:t>ADRESSE...............................................................................................</w:t>
      </w:r>
    </w:p>
    <w:p w:rsidR="00CB696B" w:rsidRDefault="00CB696B" w:rsidP="00CB696B">
      <w:r>
        <w:t xml:space="preserve">                </w:t>
      </w:r>
      <w:r w:rsidR="00D21B54">
        <w:t xml:space="preserve">   </w:t>
      </w:r>
      <w:r>
        <w:t xml:space="preserve">    ..............................................................................................</w:t>
      </w:r>
    </w:p>
    <w:p w:rsidR="00CB696B" w:rsidRDefault="006B7179" w:rsidP="00CB696B">
      <w:r>
        <w:t xml:space="preserve">   </w:t>
      </w:r>
      <w:r w:rsidR="00D21B54">
        <w:t xml:space="preserve">   </w:t>
      </w:r>
      <w:r>
        <w:t xml:space="preserve"> </w:t>
      </w:r>
      <w:r w:rsidR="00CB696B">
        <w:t>TELEPHONE...............................................................</w:t>
      </w:r>
      <w:r w:rsidR="00CB696B" w:rsidRPr="00CB696B">
        <w:t xml:space="preserve"> </w:t>
      </w:r>
      <w:r w:rsidR="00CB696B">
        <w:t>Adresse mail…………………………………………….</w:t>
      </w:r>
    </w:p>
    <w:p w:rsidR="006C637D" w:rsidRDefault="006C637D" w:rsidP="00CB696B"/>
    <w:p w:rsidR="006C637D" w:rsidRDefault="00CD1E60" w:rsidP="00CB696B">
      <w:r>
        <w:t xml:space="preserve">       </w:t>
      </w:r>
      <w:r w:rsidR="006C637D">
        <w:t>COULEUR DE MAILLOTS :…………………………………………………………….</w:t>
      </w:r>
    </w:p>
    <w:p w:rsidR="006C637D" w:rsidRDefault="006C637D" w:rsidP="00CB696B"/>
    <w:p w:rsidR="006C637D" w:rsidRDefault="00CD1E60" w:rsidP="00CB696B">
      <w:pPr>
        <w:rPr>
          <w:sz w:val="16"/>
          <w:szCs w:val="16"/>
        </w:rPr>
      </w:pPr>
      <w:r>
        <w:t xml:space="preserve">       </w:t>
      </w:r>
      <w:r w:rsidR="006C637D">
        <w:t>Merci d’envoyer le logo de votre club au format « jpeg » à l’adresse suivante : anthony.raillon@hotmail.fr</w:t>
      </w:r>
    </w:p>
    <w:p w:rsidR="00CB696B" w:rsidRDefault="00CB696B" w:rsidP="00CB696B">
      <w:r>
        <w:t>______________________________________________________________________________________________</w:t>
      </w:r>
      <w:r w:rsidR="00170F64">
        <w:t>_____________</w:t>
      </w:r>
      <w:r>
        <w:t>_</w:t>
      </w:r>
    </w:p>
    <w:p w:rsidR="0081468B" w:rsidRPr="0081468B" w:rsidRDefault="006B7179">
      <w:pPr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D21B54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</w:t>
      </w:r>
      <w:r w:rsidR="0081468B" w:rsidRPr="0081468B">
        <w:rPr>
          <w:sz w:val="16"/>
          <w:szCs w:val="16"/>
        </w:rPr>
        <w:t xml:space="preserve">N° affiliation : LIGUE RHONE ALPES 522881                                                         </w:t>
      </w:r>
      <w:r w:rsidR="0081468B">
        <w:rPr>
          <w:sz w:val="16"/>
          <w:szCs w:val="16"/>
        </w:rPr>
        <w:t xml:space="preserve">                                                     </w:t>
      </w:r>
      <w:r w:rsidR="0081468B" w:rsidRPr="0081468B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                                               </w:t>
      </w:r>
      <w:r w:rsidR="0081468B" w:rsidRPr="0081468B">
        <w:rPr>
          <w:sz w:val="16"/>
          <w:szCs w:val="16"/>
        </w:rPr>
        <w:t xml:space="preserve">     STADE MUNICIPAL HERVE POTIGNAT</w:t>
      </w:r>
    </w:p>
    <w:p w:rsidR="0081468B" w:rsidRPr="0081468B" w:rsidRDefault="006B7179">
      <w:pPr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D21B54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</w:t>
      </w:r>
      <w:r w:rsidR="0081468B" w:rsidRPr="0081468B">
        <w:rPr>
          <w:sz w:val="16"/>
          <w:szCs w:val="16"/>
        </w:rPr>
        <w:t xml:space="preserve">N° agrément JEUNESSE ET SPORT 26.96.015                                                                   </w:t>
      </w:r>
      <w:r w:rsidR="0081468B">
        <w:rPr>
          <w:sz w:val="16"/>
          <w:szCs w:val="16"/>
        </w:rPr>
        <w:t xml:space="preserve">                                                   </w:t>
      </w:r>
      <w:r>
        <w:rPr>
          <w:sz w:val="16"/>
          <w:szCs w:val="16"/>
        </w:rPr>
        <w:t xml:space="preserve">                                                  </w:t>
      </w:r>
      <w:r w:rsidR="0081468B">
        <w:rPr>
          <w:sz w:val="16"/>
          <w:szCs w:val="16"/>
        </w:rPr>
        <w:t xml:space="preserve">  </w:t>
      </w:r>
      <w:r w:rsidR="0081468B" w:rsidRPr="0081468B">
        <w:rPr>
          <w:sz w:val="16"/>
          <w:szCs w:val="16"/>
        </w:rPr>
        <w:t xml:space="preserve"> N° homologation C NNI 26 21 80 11</w:t>
      </w:r>
    </w:p>
    <w:sectPr w:rsidR="0081468B" w:rsidRPr="0081468B" w:rsidSect="00BC60DB">
      <w:pgSz w:w="11906" w:h="16838"/>
      <w:pgMar w:top="170" w:right="0" w:bottom="17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FC2" w:rsidRDefault="004B6FC2" w:rsidP="0081468B">
      <w:pPr>
        <w:spacing w:after="0" w:line="240" w:lineRule="auto"/>
      </w:pPr>
      <w:r>
        <w:separator/>
      </w:r>
    </w:p>
  </w:endnote>
  <w:endnote w:type="continuationSeparator" w:id="0">
    <w:p w:rsidR="004B6FC2" w:rsidRDefault="004B6FC2" w:rsidP="0081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Poster">
    <w:altName w:val="Nyal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FC2" w:rsidRDefault="004B6FC2" w:rsidP="0081468B">
      <w:pPr>
        <w:spacing w:after="0" w:line="240" w:lineRule="auto"/>
      </w:pPr>
      <w:r>
        <w:separator/>
      </w:r>
    </w:p>
  </w:footnote>
  <w:footnote w:type="continuationSeparator" w:id="0">
    <w:p w:rsidR="004B6FC2" w:rsidRDefault="004B6FC2" w:rsidP="00814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3E0"/>
    <w:rsid w:val="000817F8"/>
    <w:rsid w:val="000D686F"/>
    <w:rsid w:val="00104E70"/>
    <w:rsid w:val="00170F64"/>
    <w:rsid w:val="001730BE"/>
    <w:rsid w:val="001B0D62"/>
    <w:rsid w:val="001C6527"/>
    <w:rsid w:val="00315AD3"/>
    <w:rsid w:val="00322674"/>
    <w:rsid w:val="00360DBF"/>
    <w:rsid w:val="00461BEE"/>
    <w:rsid w:val="004B6FC2"/>
    <w:rsid w:val="004C7D7D"/>
    <w:rsid w:val="00535577"/>
    <w:rsid w:val="005D30F3"/>
    <w:rsid w:val="006330EF"/>
    <w:rsid w:val="006343E0"/>
    <w:rsid w:val="00647A13"/>
    <w:rsid w:val="00653320"/>
    <w:rsid w:val="00657E1E"/>
    <w:rsid w:val="00671751"/>
    <w:rsid w:val="00686D81"/>
    <w:rsid w:val="006B7179"/>
    <w:rsid w:val="006C637D"/>
    <w:rsid w:val="006E1771"/>
    <w:rsid w:val="006F0300"/>
    <w:rsid w:val="006F0CA9"/>
    <w:rsid w:val="006F6CA5"/>
    <w:rsid w:val="007364A7"/>
    <w:rsid w:val="007E13E0"/>
    <w:rsid w:val="0081468B"/>
    <w:rsid w:val="008B38F1"/>
    <w:rsid w:val="008E14C3"/>
    <w:rsid w:val="008E65EB"/>
    <w:rsid w:val="0097220A"/>
    <w:rsid w:val="009B525C"/>
    <w:rsid w:val="009C4085"/>
    <w:rsid w:val="009D7BF6"/>
    <w:rsid w:val="00A81EE5"/>
    <w:rsid w:val="00AC4669"/>
    <w:rsid w:val="00B11D50"/>
    <w:rsid w:val="00B17942"/>
    <w:rsid w:val="00B217C5"/>
    <w:rsid w:val="00B83CCD"/>
    <w:rsid w:val="00B9674B"/>
    <w:rsid w:val="00BC60DB"/>
    <w:rsid w:val="00BD3A90"/>
    <w:rsid w:val="00C961E7"/>
    <w:rsid w:val="00CB696B"/>
    <w:rsid w:val="00CD1E60"/>
    <w:rsid w:val="00CF597D"/>
    <w:rsid w:val="00D21B54"/>
    <w:rsid w:val="00D7487F"/>
    <w:rsid w:val="00DB0B15"/>
    <w:rsid w:val="00E42F74"/>
    <w:rsid w:val="00E5020A"/>
    <w:rsid w:val="00E83B0D"/>
    <w:rsid w:val="00F05463"/>
    <w:rsid w:val="00F726AF"/>
    <w:rsid w:val="00F867B4"/>
    <w:rsid w:val="00F87277"/>
    <w:rsid w:val="00FC54C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CF8F4-AB70-4B09-B51E-0D102EDD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3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14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1468B"/>
  </w:style>
  <w:style w:type="paragraph" w:styleId="Pieddepage">
    <w:name w:val="footer"/>
    <w:basedOn w:val="Normal"/>
    <w:link w:val="PieddepageCar"/>
    <w:uiPriority w:val="99"/>
    <w:semiHidden/>
    <w:unhideWhenUsed/>
    <w:rsid w:val="00814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1468B"/>
  </w:style>
  <w:style w:type="paragraph" w:styleId="Textedebulles">
    <w:name w:val="Balloon Text"/>
    <w:basedOn w:val="Normal"/>
    <w:link w:val="TextedebullesCar"/>
    <w:uiPriority w:val="99"/>
    <w:semiHidden/>
    <w:unhideWhenUsed/>
    <w:rsid w:val="0081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68B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semiHidden/>
    <w:unhideWhenUsed/>
    <w:rsid w:val="00CB696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B696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Sansinterligne">
    <w:name w:val="No Spacing"/>
    <w:uiPriority w:val="1"/>
    <w:qFormat/>
    <w:rsid w:val="00CF597D"/>
    <w:pPr>
      <w:spacing w:after="0" w:line="240" w:lineRule="auto"/>
    </w:pPr>
    <w:rPr>
      <w:rFonts w:ascii="Times New Roman" w:hAnsi="Times New Roman"/>
      <w:sz w:val="24"/>
    </w:rPr>
  </w:style>
  <w:style w:type="character" w:styleId="Lienhypertexte">
    <w:name w:val="Hyperlink"/>
    <w:basedOn w:val="Policepardfaut"/>
    <w:uiPriority w:val="99"/>
    <w:unhideWhenUsed/>
    <w:rsid w:val="00CF59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images.google.fr/imgres?imgurl=http://s-www.lejsl.com/images/D8BF506C-F470-4740-AEF4-B20A2ABCD876/JSL_06/objectif-retour-en-ligue-1-pour-baptiste-et-le-dfco-photo-dfco-1441964145.jpg&amp;imgrefurl=http://www.lejsl.com/sport-local/2015/03/22/baigne-dans-le-rugby&amp;h=357&amp;w=300&amp;tbnid=CeF9klPBsm-U3M:&amp;docid=QzlZlhY6rCehsM&amp;hl=fr&amp;ei=1tx6VuDkCoi3UbT_l7AK&amp;tbm=isch&amp;iact=rc&amp;uact=3&amp;dur=920&amp;page=4&amp;start=90&amp;ndsp=32&amp;ved=0ahUKEwjgp8zhw_LJAhWIWxQKHbT_BaYQrQMIzAIwY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images.google.fr/imgres?imgurl=http://www.dijon-sportnews.fr/wp-content/uploads/2015/01/IMG_4741.jpg&amp;imgrefurl=http://www.dijon-sportnews.fr/2015/01/30/aja-dfco-le-match-a-ne-pas-perdre/100546/&amp;h=850&amp;w=1276&amp;tbnid=bZnagMDRhFnykM:&amp;docid=2nE3Q7IQtjroGM&amp;hl=fr&amp;ei=1tx6VuDkCoi3UbT_l7AK&amp;tbm=isch&amp;iact=rc&amp;uact=3&amp;dur=536&amp;page=2&amp;start=25&amp;ndsp=32&amp;ved=0ahUKEwjgp8zhw_LJAhWIWxQKHbT_BaYQrQMIlQEwJQ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anthony.raillon@hotmail.fr" TargetMode="External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ot%20Mours\Desktop\doc%20USM\invitation%20tournoi%20201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1BD17-C9A0-40AE-962B-AD2C305B0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invitation tournoi 2015.dotx</Template>
  <TotalTime>105</TotalTime>
  <Pages>4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Foot Mours</dc:creator>
  <cp:lastModifiedBy>BRISSOT Victor</cp:lastModifiedBy>
  <cp:revision>42</cp:revision>
  <cp:lastPrinted>2016-04-08T07:53:00Z</cp:lastPrinted>
  <dcterms:created xsi:type="dcterms:W3CDTF">2015-12-17T10:13:00Z</dcterms:created>
  <dcterms:modified xsi:type="dcterms:W3CDTF">2016-04-08T07:57:00Z</dcterms:modified>
</cp:coreProperties>
</file>